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0E4" w:rsidRDefault="004C00E4" w:rsidP="00B8329E">
      <w:pPr>
        <w:spacing w:line="6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0E5B78">
        <w:rPr>
          <w:rFonts w:ascii="方正小标宋简体" w:eastAsia="方正小标宋简体" w:hAnsi="华文中宋" w:cs="方正小标宋简体" w:hint="eastAsia"/>
          <w:sz w:val="44"/>
          <w:szCs w:val="44"/>
        </w:rPr>
        <w:t>西安市</w:t>
      </w:r>
      <w:r>
        <w:rPr>
          <w:rFonts w:ascii="方正小标宋简体" w:eastAsia="方正小标宋简体" w:hAnsi="华文中宋" w:cs="方正小标宋简体" w:hint="eastAsia"/>
          <w:sz w:val="44"/>
          <w:szCs w:val="44"/>
        </w:rPr>
        <w:t>自然资源和规划局高陵分局</w:t>
      </w:r>
    </w:p>
    <w:p w:rsidR="004C00E4" w:rsidRPr="000E5B78" w:rsidRDefault="004C00E4" w:rsidP="00B8329E">
      <w:pPr>
        <w:spacing w:line="6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0E5B78">
        <w:rPr>
          <w:rFonts w:ascii="方正小标宋简体" w:eastAsia="方正小标宋简体" w:hAnsi="华文中宋" w:cs="方正小标宋简体" w:hint="eastAsia"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4C00E4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:rsidR="004C00E4" w:rsidRDefault="004C00E4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05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:rsidR="004C00E4" w:rsidRDefault="004C00E4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证件名称</w:t>
            </w:r>
          </w:p>
        </w:tc>
        <w:tc>
          <w:tcPr>
            <w:tcW w:w="1639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证件号码</w:t>
            </w:r>
          </w:p>
        </w:tc>
        <w:tc>
          <w:tcPr>
            <w:tcW w:w="2329" w:type="dxa"/>
            <w:gridSpan w:val="2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textDirection w:val="tbRlV"/>
            <w:vAlign w:val="center"/>
          </w:tcPr>
          <w:p w:rsidR="004C00E4" w:rsidRDefault="004C00E4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法人和其他组织</w:t>
            </w:r>
          </w:p>
        </w:tc>
        <w:tc>
          <w:tcPr>
            <w:tcW w:w="1790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名　　称</w:t>
            </w:r>
          </w:p>
        </w:tc>
        <w:tc>
          <w:tcPr>
            <w:tcW w:w="5286" w:type="dxa"/>
            <w:gridSpan w:val="6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统一社会</w:t>
            </w:r>
          </w:p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信用代码</w:t>
            </w:r>
          </w:p>
        </w:tc>
        <w:tc>
          <w:tcPr>
            <w:tcW w:w="5286" w:type="dxa"/>
            <w:gridSpan w:val="6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法人代表</w:t>
            </w:r>
          </w:p>
        </w:tc>
        <w:tc>
          <w:tcPr>
            <w:tcW w:w="1639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联系人姓名</w:t>
            </w:r>
          </w:p>
        </w:tc>
        <w:tc>
          <w:tcPr>
            <w:tcW w:w="1857" w:type="dxa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588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6347" w:type="dxa"/>
            <w:gridSpan w:val="7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568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通信地址</w:t>
            </w:r>
          </w:p>
        </w:tc>
        <w:tc>
          <w:tcPr>
            <w:tcW w:w="6347" w:type="dxa"/>
            <w:gridSpan w:val="7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真</w:t>
            </w:r>
          </w:p>
        </w:tc>
        <w:tc>
          <w:tcPr>
            <w:tcW w:w="2784" w:type="dxa"/>
            <w:gridSpan w:val="3"/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bottom w:val="single" w:sz="12" w:space="0" w:color="auto"/>
            </w:tcBorders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bottom w:val="single" w:sz="12" w:space="0" w:color="auto"/>
            </w:tcBorders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bottom w:val="single" w:sz="12" w:space="0" w:color="auto"/>
            </w:tcBorders>
            <w:vAlign w:val="center"/>
          </w:tcPr>
          <w:p w:rsidR="004C00E4" w:rsidRDefault="004C00E4">
            <w:pPr>
              <w:pStyle w:val="BodyTextInden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bottom w:val="single" w:sz="12" w:space="0" w:color="auto"/>
            </w:tcBorders>
            <w:vAlign w:val="center"/>
          </w:tcPr>
          <w:p w:rsidR="004C00E4" w:rsidRDefault="004C00E4">
            <w:pPr>
              <w:pStyle w:val="BodyTextIndent"/>
              <w:ind w:firstLineChars="0" w:firstLine="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C00E4" w:rsidTr="00B8329E">
        <w:trPr>
          <w:cantSplit/>
          <w:trHeight w:val="694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:rsidR="004C00E4" w:rsidRDefault="004C00E4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05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bottom w:val="single" w:sz="8" w:space="0" w:color="auto"/>
            </w:tcBorders>
          </w:tcPr>
          <w:p w:rsidR="004C00E4" w:rsidRDefault="004C00E4">
            <w:pPr>
              <w:pStyle w:val="BodyTextIndent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86E16">
              <w:rPr>
                <w:rFonts w:ascii="仿宋" w:eastAsia="仿宋" w:hAnsi="仿宋" w:cs="仿宋" w:hint="eastAsia"/>
                <w:sz w:val="24"/>
                <w:szCs w:val="24"/>
              </w:rPr>
              <w:t>申请标题：</w:t>
            </w:r>
          </w:p>
        </w:tc>
      </w:tr>
      <w:tr w:rsidR="004C00E4" w:rsidTr="00B8329E">
        <w:trPr>
          <w:cantSplit/>
          <w:trHeight w:val="1483"/>
          <w:jc w:val="center"/>
        </w:trPr>
        <w:tc>
          <w:tcPr>
            <w:tcW w:w="877" w:type="dxa"/>
            <w:vMerge/>
            <w:tcBorders>
              <w:top w:val="single" w:sz="12" w:space="0" w:color="auto"/>
            </w:tcBorders>
            <w:textDirection w:val="tbRlV"/>
            <w:vAlign w:val="center"/>
          </w:tcPr>
          <w:p w:rsidR="004C00E4" w:rsidRDefault="004C00E4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bottom w:val="single" w:sz="8" w:space="0" w:color="auto"/>
            </w:tcBorders>
          </w:tcPr>
          <w:p w:rsidR="004C00E4" w:rsidRDefault="004C00E4" w:rsidP="00C86E16">
            <w:pPr>
              <w:pStyle w:val="BodyTextIndent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申请公开的政府信息的名称、文号或者便于行政机关查询的其他特征性描述：</w:t>
            </w:r>
          </w:p>
        </w:tc>
      </w:tr>
      <w:tr w:rsidR="004C00E4" w:rsidTr="00B8329E">
        <w:trPr>
          <w:cantSplit/>
          <w:trHeight w:val="841"/>
          <w:jc w:val="center"/>
        </w:trPr>
        <w:tc>
          <w:tcPr>
            <w:tcW w:w="877" w:type="dxa"/>
            <w:vMerge/>
            <w:tcBorders>
              <w:top w:val="single" w:sz="12" w:space="0" w:color="auto"/>
            </w:tcBorders>
            <w:textDirection w:val="tbRlV"/>
            <w:vAlign w:val="center"/>
          </w:tcPr>
          <w:p w:rsidR="004C00E4" w:rsidRDefault="004C00E4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</w:tcBorders>
          </w:tcPr>
          <w:p w:rsidR="004C00E4" w:rsidRDefault="004C00E4" w:rsidP="00C86E16">
            <w:pPr>
              <w:pStyle w:val="BodyTextIndent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C86E16">
              <w:rPr>
                <w:rFonts w:ascii="仿宋" w:eastAsia="仿宋" w:hAnsi="仿宋" w:cs="仿宋" w:hint="eastAsia"/>
                <w:sz w:val="24"/>
                <w:szCs w:val="24"/>
              </w:rPr>
              <w:t>用途描述：</w:t>
            </w:r>
          </w:p>
        </w:tc>
      </w:tr>
      <w:tr w:rsidR="004C00E4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</w:tcBorders>
            <w:vAlign w:val="center"/>
          </w:tcPr>
          <w:p w:rsidR="004C00E4" w:rsidRDefault="004C00E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vAlign w:val="center"/>
          </w:tcPr>
          <w:p w:rsidR="004C00E4" w:rsidRDefault="004C00E4" w:rsidP="008E267A">
            <w:pPr>
              <w:pStyle w:val="BodyTextIndent"/>
              <w:spacing w:afterLines="50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所需信息的提供方式（单选）：</w:t>
            </w:r>
          </w:p>
          <w:p w:rsidR="004C00E4" w:rsidRDefault="004C00E4">
            <w:pPr>
              <w:pStyle w:val="BodyTextIndent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（　）电子邮件　　（　）邮寄　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　）现场领取　　（　）传真</w:t>
            </w:r>
          </w:p>
        </w:tc>
      </w:tr>
      <w:tr w:rsidR="004C00E4" w:rsidTr="00B8329E">
        <w:trPr>
          <w:cantSplit/>
          <w:trHeight w:hRule="exact" w:val="880"/>
          <w:jc w:val="center"/>
        </w:trPr>
        <w:tc>
          <w:tcPr>
            <w:tcW w:w="877" w:type="dxa"/>
            <w:tcBorders>
              <w:bottom w:val="single" w:sz="12" w:space="0" w:color="auto"/>
            </w:tcBorders>
            <w:vAlign w:val="center"/>
          </w:tcPr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备</w:t>
            </w:r>
          </w:p>
          <w:p w:rsidR="004C00E4" w:rsidRDefault="004C00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注</w:t>
            </w:r>
          </w:p>
        </w:tc>
        <w:tc>
          <w:tcPr>
            <w:tcW w:w="7952" w:type="dxa"/>
            <w:gridSpan w:val="9"/>
            <w:tcBorders>
              <w:bottom w:val="single" w:sz="12" w:space="0" w:color="auto"/>
            </w:tcBorders>
            <w:vAlign w:val="center"/>
          </w:tcPr>
          <w:p w:rsidR="004C00E4" w:rsidRDefault="004C00E4" w:rsidP="008E267A">
            <w:pPr>
              <w:pStyle w:val="BodyTextIndent"/>
              <w:spacing w:afterLines="50"/>
              <w:ind w:left="5250" w:firstLineChars="0" w:firstLine="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4C00E4" w:rsidRDefault="004C00E4" w:rsidP="004C00E4">
      <w:pPr>
        <w:ind w:leftChars="19" w:left="31680" w:firstLineChars="17" w:firstLine="31680"/>
        <w:rPr>
          <w:rFonts w:ascii="仿宋" w:eastAsia="仿宋" w:hAnsi="仿宋"/>
          <w:w w:val="95"/>
          <w:sz w:val="24"/>
          <w:szCs w:val="24"/>
        </w:rPr>
      </w:pPr>
      <w:r>
        <w:rPr>
          <w:rFonts w:ascii="仿宋" w:eastAsia="仿宋" w:hAnsi="仿宋" w:cs="仿宋" w:hint="eastAsia"/>
          <w:w w:val="95"/>
          <w:sz w:val="24"/>
          <w:szCs w:val="24"/>
        </w:rPr>
        <w:t>注：请将申请人身份证明（身份证、统一社会信用代码证书等）复印件作为附件提交。</w:t>
      </w:r>
    </w:p>
    <w:sectPr w:rsidR="004C00E4" w:rsidSect="00B8329E">
      <w:pgSz w:w="11906" w:h="16838" w:code="9"/>
      <w:pgMar w:top="1701" w:right="1474" w:bottom="1701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0E4" w:rsidRDefault="004C00E4" w:rsidP="0011035B">
      <w:r>
        <w:separator/>
      </w:r>
    </w:p>
  </w:endnote>
  <w:endnote w:type="continuationSeparator" w:id="0">
    <w:p w:rsidR="004C00E4" w:rsidRDefault="004C00E4" w:rsidP="001103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0E4" w:rsidRDefault="004C00E4" w:rsidP="0011035B">
      <w:r>
        <w:separator/>
      </w:r>
    </w:p>
  </w:footnote>
  <w:footnote w:type="continuationSeparator" w:id="0">
    <w:p w:rsidR="004C00E4" w:rsidRDefault="004C00E4" w:rsidP="001103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479"/>
    <w:rsid w:val="000E5B78"/>
    <w:rsid w:val="000F7796"/>
    <w:rsid w:val="0011035B"/>
    <w:rsid w:val="001610C9"/>
    <w:rsid w:val="00276016"/>
    <w:rsid w:val="004C00E4"/>
    <w:rsid w:val="004D602C"/>
    <w:rsid w:val="00666486"/>
    <w:rsid w:val="008425CF"/>
    <w:rsid w:val="00844479"/>
    <w:rsid w:val="008C3C25"/>
    <w:rsid w:val="008E267A"/>
    <w:rsid w:val="00947E85"/>
    <w:rsid w:val="00960F28"/>
    <w:rsid w:val="009A413E"/>
    <w:rsid w:val="00B8329E"/>
    <w:rsid w:val="00C86E16"/>
    <w:rsid w:val="00F34C29"/>
    <w:rsid w:val="00F60C61"/>
    <w:rsid w:val="00FE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35B"/>
    <w:pPr>
      <w:widowControl w:val="0"/>
      <w:jc w:val="both"/>
    </w:pPr>
    <w:rPr>
      <w:rFonts w:eastAsia="宋体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1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1035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1035B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1035B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11035B"/>
    <w:pPr>
      <w:ind w:firstLineChars="200" w:firstLine="360"/>
    </w:pPr>
    <w:rPr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1035B"/>
    <w:rPr>
      <w:rFonts w:eastAsia="宋体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06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1</Pages>
  <Words>46</Words>
  <Characters>263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walkinnet</cp:lastModifiedBy>
  <cp:revision>11</cp:revision>
  <dcterms:created xsi:type="dcterms:W3CDTF">2019-06-10T02:32:00Z</dcterms:created>
  <dcterms:modified xsi:type="dcterms:W3CDTF">2022-12-26T02:13:00Z</dcterms:modified>
</cp:coreProperties>
</file>